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67CA" w:rsidRPr="00184C35" w:rsidRDefault="00EA67CA" w:rsidP="00120ED1">
      <w:pPr>
        <w:jc w:val="center"/>
        <w:rPr>
          <w:b/>
          <w:sz w:val="32"/>
          <w:szCs w:val="32"/>
        </w:rPr>
      </w:pPr>
      <w:r w:rsidRPr="00184C35">
        <w:rPr>
          <w:b/>
          <w:noProof/>
          <w:sz w:val="32"/>
          <w:szCs w:val="32"/>
          <w:lang w:eastAsia="it-IT"/>
        </w:rPr>
        <w:t>ISCRIZIONE SCUOLA INFANZIA A.S. 20</w:t>
      </w:r>
      <w:r w:rsidR="00066985">
        <w:rPr>
          <w:b/>
          <w:noProof/>
          <w:sz w:val="32"/>
          <w:szCs w:val="32"/>
          <w:lang w:eastAsia="it-IT"/>
        </w:rPr>
        <w:t>20</w:t>
      </w:r>
      <w:r w:rsidRPr="00184C35">
        <w:rPr>
          <w:b/>
          <w:noProof/>
          <w:sz w:val="32"/>
          <w:szCs w:val="32"/>
          <w:lang w:eastAsia="it-IT"/>
        </w:rPr>
        <w:t>/</w:t>
      </w:r>
      <w:r w:rsidR="005113E2">
        <w:rPr>
          <w:b/>
          <w:noProof/>
          <w:sz w:val="32"/>
          <w:szCs w:val="32"/>
          <w:lang w:eastAsia="it-IT"/>
        </w:rPr>
        <w:t>2</w:t>
      </w:r>
      <w:r w:rsidR="00066985">
        <w:rPr>
          <w:b/>
          <w:noProof/>
          <w:sz w:val="32"/>
          <w:szCs w:val="32"/>
          <w:lang w:eastAsia="it-IT"/>
        </w:rPr>
        <w:t>1</w:t>
      </w:r>
    </w:p>
    <w:p w:rsidR="00572895" w:rsidRPr="00EA67CA" w:rsidRDefault="00EA67CA" w:rsidP="00EA67CA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EA67CA">
        <w:rPr>
          <w:rFonts w:ascii="Times New Roman" w:hAnsi="Times New Roman" w:cs="Times New Roman"/>
          <w:sz w:val="24"/>
          <w:szCs w:val="24"/>
        </w:rPr>
        <w:t>Al Dirigente Scolastico del_____________________________________________________</w:t>
      </w:r>
    </w:p>
    <w:p w:rsidR="00EA67CA" w:rsidRPr="00EA67CA" w:rsidRDefault="00EA67CA" w:rsidP="00EA67CA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EA67CA">
        <w:rPr>
          <w:rFonts w:ascii="Times New Roman" w:hAnsi="Times New Roman" w:cs="Times New Roman"/>
          <w:sz w:val="24"/>
          <w:szCs w:val="24"/>
        </w:rPr>
        <w:t>__l__sottoscritt_____________________________________________________________</w:t>
      </w:r>
    </w:p>
    <w:p w:rsidR="00EA67CA" w:rsidRPr="008F1E34" w:rsidRDefault="00FF10F8" w:rsidP="00EA67CA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EA67CA" w:rsidRPr="00EA67CA">
        <w:rPr>
          <w:rFonts w:ascii="Times New Roman" w:hAnsi="Times New Roman" w:cs="Times New Roman"/>
          <w:sz w:val="24"/>
          <w:szCs w:val="24"/>
        </w:rPr>
        <w:t xml:space="preserve">n qualità di </w:t>
      </w:r>
      <w:r w:rsidR="008F1E34" w:rsidRPr="008F1E34">
        <w:rPr>
          <w:rFonts w:ascii="Times New Roman" w:hAnsi="Times New Roman" w:cs="Times New Roman"/>
          <w:sz w:val="28"/>
          <w:szCs w:val="28"/>
        </w:rPr>
        <w:t>□</w:t>
      </w:r>
      <w:r w:rsidR="00EA67CA" w:rsidRPr="00EA67CA">
        <w:rPr>
          <w:rFonts w:ascii="Times New Roman" w:hAnsi="Times New Roman" w:cs="Times New Roman"/>
          <w:sz w:val="28"/>
          <w:szCs w:val="28"/>
        </w:rPr>
        <w:t xml:space="preserve"> </w:t>
      </w:r>
      <w:r w:rsidR="00EA67CA" w:rsidRPr="00EA67CA">
        <w:rPr>
          <w:rFonts w:ascii="Times New Roman" w:hAnsi="Times New Roman" w:cs="Times New Roman"/>
          <w:sz w:val="24"/>
          <w:szCs w:val="24"/>
        </w:rPr>
        <w:t>genitore</w:t>
      </w:r>
      <w:r w:rsidR="00322C22">
        <w:rPr>
          <w:rFonts w:ascii="Times New Roman" w:hAnsi="Times New Roman" w:cs="Times New Roman"/>
          <w:sz w:val="24"/>
          <w:szCs w:val="24"/>
        </w:rPr>
        <w:t xml:space="preserve">/esercente la responsabilità genitoriale </w:t>
      </w:r>
      <w:r w:rsidR="008F1E34" w:rsidRPr="008F1E34">
        <w:rPr>
          <w:rFonts w:ascii="Times New Roman" w:hAnsi="Times New Roman" w:cs="Times New Roman"/>
          <w:sz w:val="28"/>
          <w:szCs w:val="28"/>
        </w:rPr>
        <w:t>□</w:t>
      </w:r>
      <w:r w:rsidR="00322C22">
        <w:rPr>
          <w:rFonts w:ascii="Times New Roman" w:hAnsi="Times New Roman" w:cs="Times New Roman"/>
          <w:sz w:val="28"/>
          <w:szCs w:val="28"/>
        </w:rPr>
        <w:t xml:space="preserve"> </w:t>
      </w:r>
      <w:r w:rsidR="00322C22" w:rsidRPr="008F1E34">
        <w:rPr>
          <w:rFonts w:ascii="Times New Roman" w:hAnsi="Times New Roman" w:cs="Times New Roman"/>
          <w:sz w:val="24"/>
          <w:szCs w:val="24"/>
        </w:rPr>
        <w:t>tutore</w:t>
      </w:r>
      <w:r w:rsidR="00322C22">
        <w:rPr>
          <w:rFonts w:ascii="Times New Roman" w:hAnsi="Times New Roman" w:cs="Times New Roman"/>
          <w:sz w:val="28"/>
          <w:szCs w:val="28"/>
        </w:rPr>
        <w:t xml:space="preserve"> </w:t>
      </w:r>
      <w:r w:rsidR="008F1E34" w:rsidRPr="008F1E34">
        <w:rPr>
          <w:rFonts w:ascii="Times New Roman" w:hAnsi="Times New Roman" w:cs="Times New Roman"/>
          <w:sz w:val="28"/>
          <w:szCs w:val="28"/>
        </w:rPr>
        <w:t>□</w:t>
      </w:r>
      <w:r w:rsidR="00322C22">
        <w:rPr>
          <w:rFonts w:ascii="Times New Roman" w:hAnsi="Times New Roman" w:cs="Times New Roman"/>
          <w:sz w:val="28"/>
          <w:szCs w:val="28"/>
        </w:rPr>
        <w:t xml:space="preserve"> </w:t>
      </w:r>
      <w:r w:rsidR="00322C22" w:rsidRPr="008F1E34">
        <w:rPr>
          <w:rFonts w:ascii="Times New Roman" w:hAnsi="Times New Roman" w:cs="Times New Roman"/>
          <w:sz w:val="24"/>
          <w:szCs w:val="24"/>
        </w:rPr>
        <w:t>affidatario</w:t>
      </w:r>
    </w:p>
    <w:p w:rsidR="00322C22" w:rsidRDefault="00322C22" w:rsidP="00322C22">
      <w:pPr>
        <w:spacing w:after="0"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2C22">
        <w:rPr>
          <w:rFonts w:ascii="Times New Roman" w:hAnsi="Times New Roman" w:cs="Times New Roman"/>
          <w:b/>
          <w:sz w:val="28"/>
          <w:szCs w:val="28"/>
        </w:rPr>
        <w:t>CHIEDE</w:t>
      </w:r>
    </w:p>
    <w:p w:rsidR="00322C22" w:rsidRPr="00FF10F8" w:rsidRDefault="00322C22" w:rsidP="00322C2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FF10F8">
        <w:rPr>
          <w:rFonts w:ascii="Times New Roman" w:hAnsi="Times New Roman" w:cs="Times New Roman"/>
          <w:sz w:val="24"/>
          <w:szCs w:val="24"/>
        </w:rPr>
        <w:t>L’iscrizione del___bambin___________________________________________</w:t>
      </w:r>
      <w:r w:rsidR="00FF10F8">
        <w:rPr>
          <w:rFonts w:ascii="Times New Roman" w:hAnsi="Times New Roman" w:cs="Times New Roman"/>
          <w:sz w:val="24"/>
          <w:szCs w:val="24"/>
        </w:rPr>
        <w:t>___________</w:t>
      </w:r>
    </w:p>
    <w:p w:rsidR="00FF10F8" w:rsidRDefault="00FF10F8" w:rsidP="00322C2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Pr="00FF10F8">
        <w:rPr>
          <w:rFonts w:ascii="Times New Roman" w:hAnsi="Times New Roman" w:cs="Times New Roman"/>
          <w:sz w:val="24"/>
          <w:szCs w:val="24"/>
        </w:rPr>
        <w:t xml:space="preserve"> codesta scuola dell’infanzia 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FF10F8">
        <w:rPr>
          <w:rFonts w:ascii="Times New Roman" w:hAnsi="Times New Roman" w:cs="Times New Roman"/>
          <w:sz w:val="24"/>
          <w:szCs w:val="24"/>
        </w:rPr>
        <w:t xml:space="preserve"> per l’a.s. 20</w:t>
      </w:r>
      <w:r w:rsidR="00066985">
        <w:rPr>
          <w:rFonts w:ascii="Times New Roman" w:hAnsi="Times New Roman" w:cs="Times New Roman"/>
          <w:sz w:val="24"/>
          <w:szCs w:val="24"/>
        </w:rPr>
        <w:t>20</w:t>
      </w:r>
      <w:r w:rsidRPr="00FF10F8">
        <w:rPr>
          <w:rFonts w:ascii="Times New Roman" w:hAnsi="Times New Roman" w:cs="Times New Roman"/>
          <w:sz w:val="24"/>
          <w:szCs w:val="24"/>
        </w:rPr>
        <w:t>/</w:t>
      </w:r>
      <w:r w:rsidR="005113E2">
        <w:rPr>
          <w:rFonts w:ascii="Times New Roman" w:hAnsi="Times New Roman" w:cs="Times New Roman"/>
          <w:sz w:val="24"/>
          <w:szCs w:val="24"/>
        </w:rPr>
        <w:t>2</w:t>
      </w:r>
      <w:r w:rsidR="00066985">
        <w:rPr>
          <w:rFonts w:ascii="Times New Roman" w:hAnsi="Times New Roman" w:cs="Times New Roman"/>
          <w:sz w:val="24"/>
          <w:szCs w:val="24"/>
        </w:rPr>
        <w:t>1</w:t>
      </w:r>
    </w:p>
    <w:p w:rsidR="008F1E34" w:rsidRDefault="008F1E34" w:rsidP="00184C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0085">
        <w:rPr>
          <w:rFonts w:ascii="Times New Roman" w:hAnsi="Times New Roman" w:cs="Times New Roman"/>
          <w:b/>
          <w:sz w:val="24"/>
          <w:szCs w:val="24"/>
        </w:rPr>
        <w:t>chiede</w:t>
      </w:r>
      <w:r>
        <w:rPr>
          <w:rFonts w:ascii="Times New Roman" w:hAnsi="Times New Roman" w:cs="Times New Roman"/>
          <w:sz w:val="24"/>
          <w:szCs w:val="24"/>
        </w:rPr>
        <w:t xml:space="preserve"> di avvalersi, sulla base del piano triennale dell’offerta formativa della scuola e delle risorse disponibili, del seguente orario:</w:t>
      </w:r>
    </w:p>
    <w:p w:rsidR="008F1E34" w:rsidRDefault="008F1E34" w:rsidP="00184C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1E34">
        <w:rPr>
          <w:rFonts w:ascii="Times New Roman" w:hAnsi="Times New Roman" w:cs="Times New Roman"/>
          <w:sz w:val="28"/>
          <w:szCs w:val="28"/>
        </w:rPr>
        <w:t>□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1E34">
        <w:rPr>
          <w:rFonts w:ascii="Times New Roman" w:hAnsi="Times New Roman" w:cs="Times New Roman"/>
          <w:sz w:val="24"/>
          <w:szCs w:val="24"/>
        </w:rPr>
        <w:t xml:space="preserve">orario ordinario delle attività educative per </w:t>
      </w:r>
      <w:r w:rsidRPr="00184C35">
        <w:rPr>
          <w:rFonts w:ascii="Times New Roman" w:hAnsi="Times New Roman" w:cs="Times New Roman"/>
          <w:b/>
          <w:sz w:val="24"/>
          <w:szCs w:val="24"/>
        </w:rPr>
        <w:t xml:space="preserve">40 </w:t>
      </w:r>
      <w:r w:rsidRPr="008F1E34">
        <w:rPr>
          <w:rFonts w:ascii="Times New Roman" w:hAnsi="Times New Roman" w:cs="Times New Roman"/>
          <w:sz w:val="24"/>
          <w:szCs w:val="24"/>
        </w:rPr>
        <w:t>ore settimanali;</w:t>
      </w:r>
    </w:p>
    <w:p w:rsidR="008F1E34" w:rsidRDefault="00F30085" w:rsidP="00184C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0085">
        <w:rPr>
          <w:rFonts w:ascii="Times New Roman" w:hAnsi="Times New Roman" w:cs="Times New Roman"/>
          <w:b/>
          <w:sz w:val="24"/>
          <w:szCs w:val="24"/>
        </w:rPr>
        <w:t>chiede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altresì di avvalersi:</w:t>
      </w:r>
      <w:r w:rsidRPr="00F3008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0085" w:rsidRDefault="00F30085" w:rsidP="00184C3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F1E34">
        <w:rPr>
          <w:rFonts w:ascii="Times New Roman" w:hAnsi="Times New Roman" w:cs="Times New Roman"/>
          <w:sz w:val="28"/>
          <w:szCs w:val="28"/>
        </w:rPr>
        <w:t>□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0085">
        <w:rPr>
          <w:rFonts w:ascii="Times New Roman" w:hAnsi="Times New Roman" w:cs="Times New Roman"/>
          <w:sz w:val="24"/>
          <w:szCs w:val="24"/>
        </w:rPr>
        <w:t xml:space="preserve">dell’anticipo </w:t>
      </w:r>
      <w:r w:rsidRPr="00F30085">
        <w:rPr>
          <w:rFonts w:ascii="Times New Roman" w:hAnsi="Times New Roman" w:cs="Times New Roman"/>
          <w:b/>
          <w:sz w:val="24"/>
          <w:szCs w:val="24"/>
        </w:rPr>
        <w:t>(pe</w:t>
      </w:r>
      <w:r w:rsidR="00ED1956">
        <w:rPr>
          <w:rFonts w:ascii="Times New Roman" w:hAnsi="Times New Roman" w:cs="Times New Roman"/>
          <w:b/>
          <w:sz w:val="24"/>
          <w:szCs w:val="24"/>
        </w:rPr>
        <w:t>r i nati entro il 30 aprile 20</w:t>
      </w:r>
      <w:r w:rsidR="005113E2">
        <w:rPr>
          <w:rFonts w:ascii="Times New Roman" w:hAnsi="Times New Roman" w:cs="Times New Roman"/>
          <w:b/>
          <w:sz w:val="24"/>
          <w:szCs w:val="24"/>
        </w:rPr>
        <w:t>2</w:t>
      </w:r>
      <w:r w:rsidR="00066985">
        <w:rPr>
          <w:rFonts w:ascii="Times New Roman" w:hAnsi="Times New Roman" w:cs="Times New Roman"/>
          <w:b/>
          <w:sz w:val="24"/>
          <w:szCs w:val="24"/>
        </w:rPr>
        <w:t>1</w:t>
      </w:r>
      <w:r w:rsidRPr="00F30085">
        <w:rPr>
          <w:rFonts w:ascii="Times New Roman" w:hAnsi="Times New Roman" w:cs="Times New Roman"/>
          <w:b/>
          <w:sz w:val="24"/>
          <w:szCs w:val="24"/>
        </w:rPr>
        <w:t>)</w:t>
      </w:r>
      <w:r w:rsidRPr="00F30085">
        <w:rPr>
          <w:rFonts w:ascii="Times New Roman" w:hAnsi="Times New Roman" w:cs="Times New Roman"/>
          <w:sz w:val="24"/>
          <w:szCs w:val="24"/>
        </w:rPr>
        <w:t xml:space="preserve"> subordinatamente alla disponibilità di posti e alla precedenza dei nati che compiono </w:t>
      </w:r>
      <w:r w:rsidRPr="00F30085">
        <w:rPr>
          <w:rFonts w:ascii="Times New Roman" w:hAnsi="Times New Roman" w:cs="Times New Roman"/>
          <w:b/>
          <w:sz w:val="24"/>
          <w:szCs w:val="24"/>
        </w:rPr>
        <w:t>tre anni entro il 31 dicembre 20</w:t>
      </w:r>
      <w:r w:rsidR="00066985">
        <w:rPr>
          <w:rFonts w:ascii="Times New Roman" w:hAnsi="Times New Roman" w:cs="Times New Roman"/>
          <w:b/>
          <w:sz w:val="24"/>
          <w:szCs w:val="24"/>
        </w:rPr>
        <w:t>20</w:t>
      </w:r>
      <w:bookmarkStart w:id="0" w:name="_GoBack"/>
      <w:bookmarkEnd w:id="0"/>
      <w:r w:rsidR="00844EA3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844EA3" w:rsidRPr="00844EA3">
        <w:rPr>
          <w:rFonts w:ascii="Times New Roman" w:hAnsi="Times New Roman" w:cs="Times New Roman"/>
          <w:sz w:val="24"/>
          <w:szCs w:val="24"/>
        </w:rPr>
        <w:t>tenendo anche conto</w:t>
      </w:r>
      <w:r w:rsidR="00844EA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44EA3" w:rsidRPr="00844EA3">
        <w:rPr>
          <w:rFonts w:ascii="Times New Roman" w:hAnsi="Times New Roman" w:cs="Times New Roman"/>
          <w:sz w:val="24"/>
          <w:szCs w:val="24"/>
        </w:rPr>
        <w:t>dei criteri di preferenza definiti dal Consiglio d’Istituto</w:t>
      </w:r>
      <w:r w:rsidR="00844EA3">
        <w:rPr>
          <w:rFonts w:ascii="Times New Roman" w:hAnsi="Times New Roman" w:cs="Times New Roman"/>
          <w:sz w:val="24"/>
          <w:szCs w:val="24"/>
        </w:rPr>
        <w:t>.</w:t>
      </w:r>
    </w:p>
    <w:p w:rsidR="00F30085" w:rsidRPr="00F30085" w:rsidRDefault="00F30085" w:rsidP="00184C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0085">
        <w:rPr>
          <w:rFonts w:ascii="Times New Roman" w:hAnsi="Times New Roman" w:cs="Times New Roman"/>
          <w:sz w:val="24"/>
          <w:szCs w:val="24"/>
        </w:rPr>
        <w:t>In base alle norme sullo snellimento dell’attività amministrativa, consapevole delle responsabilità cui va incontro in caso di dichiarazione non corrispondente al vero,</w:t>
      </w:r>
    </w:p>
    <w:p w:rsidR="00F30085" w:rsidRDefault="00F30085" w:rsidP="00F30085">
      <w:pPr>
        <w:jc w:val="center"/>
        <w:rPr>
          <w:rFonts w:ascii="Times New Roman" w:hAnsi="Times New Roman" w:cs="Times New Roman"/>
          <w:sz w:val="24"/>
          <w:szCs w:val="24"/>
        </w:rPr>
      </w:pPr>
      <w:r w:rsidRPr="00F30085">
        <w:rPr>
          <w:rFonts w:ascii="Times New Roman" w:hAnsi="Times New Roman" w:cs="Times New Roman"/>
          <w:sz w:val="24"/>
          <w:szCs w:val="24"/>
        </w:rPr>
        <w:t>dichiara che</w:t>
      </w:r>
    </w:p>
    <w:p w:rsidR="00F30085" w:rsidRDefault="00F30085" w:rsidP="004848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___l___bambin___________________________________________________________________</w:t>
      </w:r>
    </w:p>
    <w:p w:rsidR="00F30085" w:rsidRDefault="00F30085" w:rsidP="004848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C.F.____________________________________________________________________________</w:t>
      </w:r>
    </w:p>
    <w:p w:rsidR="00F30085" w:rsidRDefault="00184C35" w:rsidP="004848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è</w:t>
      </w:r>
      <w:r w:rsidR="00F30085">
        <w:rPr>
          <w:rFonts w:ascii="Times New Roman" w:hAnsi="Times New Roman" w:cs="Times New Roman"/>
          <w:sz w:val="24"/>
          <w:szCs w:val="24"/>
        </w:rPr>
        <w:t xml:space="preserve"> nat____a___________________________________il__________________________________</w:t>
      </w:r>
    </w:p>
    <w:p w:rsidR="00F30085" w:rsidRDefault="00184C35" w:rsidP="004848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è</w:t>
      </w:r>
      <w:r w:rsidR="00F30085">
        <w:rPr>
          <w:rFonts w:ascii="Times New Roman" w:hAnsi="Times New Roman" w:cs="Times New Roman"/>
          <w:sz w:val="24"/>
          <w:szCs w:val="24"/>
        </w:rPr>
        <w:t xml:space="preserve"> residente a ________________________________(prov.)_______________________________</w:t>
      </w:r>
    </w:p>
    <w:p w:rsidR="00F30085" w:rsidRDefault="00F30085" w:rsidP="004848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Via/Piazza__________________________________________n.___________________________</w:t>
      </w:r>
    </w:p>
    <w:p w:rsidR="00F30085" w:rsidRDefault="00F30085" w:rsidP="004848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Recapiti telefonici________________________________________________________________</w:t>
      </w:r>
    </w:p>
    <w:p w:rsidR="00184C35" w:rsidRPr="00184C35" w:rsidRDefault="00184C35" w:rsidP="004848B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84C35">
        <w:rPr>
          <w:rFonts w:ascii="Times New Roman" w:hAnsi="Times New Roman" w:cs="Times New Roman"/>
          <w:b/>
          <w:sz w:val="24"/>
          <w:szCs w:val="24"/>
        </w:rPr>
        <w:t>Obblighi vaccinali allega:</w:t>
      </w:r>
      <w:r w:rsidRPr="00184C3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84C35" w:rsidRPr="00184C35" w:rsidRDefault="00184C35" w:rsidP="004848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1E34">
        <w:rPr>
          <w:rFonts w:ascii="Times New Roman" w:hAnsi="Times New Roman" w:cs="Times New Roman"/>
          <w:sz w:val="28"/>
          <w:szCs w:val="28"/>
        </w:rPr>
        <w:t>□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4C35">
        <w:rPr>
          <w:rFonts w:ascii="Times New Roman" w:hAnsi="Times New Roman" w:cs="Times New Roman"/>
          <w:sz w:val="24"/>
          <w:szCs w:val="24"/>
        </w:rPr>
        <w:t>Certificato ASL</w:t>
      </w:r>
    </w:p>
    <w:p w:rsidR="00184C35" w:rsidRDefault="00184C35" w:rsidP="004848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1E34">
        <w:rPr>
          <w:rFonts w:ascii="Times New Roman" w:hAnsi="Times New Roman" w:cs="Times New Roman"/>
          <w:sz w:val="28"/>
          <w:szCs w:val="28"/>
        </w:rPr>
        <w:t>□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4C35">
        <w:rPr>
          <w:rFonts w:ascii="Times New Roman" w:hAnsi="Times New Roman" w:cs="Times New Roman"/>
          <w:sz w:val="24"/>
          <w:szCs w:val="24"/>
        </w:rPr>
        <w:t>Atto di notorietà</w:t>
      </w:r>
    </w:p>
    <w:p w:rsidR="004848B2" w:rsidRDefault="004848B2" w:rsidP="004848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4C35" w:rsidRDefault="00184C35" w:rsidP="00184C3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84C35">
        <w:rPr>
          <w:rFonts w:ascii="Times New Roman" w:hAnsi="Times New Roman" w:cs="Times New Roman"/>
          <w:b/>
          <w:sz w:val="24"/>
          <w:szCs w:val="24"/>
        </w:rPr>
        <w:t>Firma di autocertificazione________________________________________________________</w:t>
      </w:r>
    </w:p>
    <w:p w:rsidR="004848B2" w:rsidRPr="00184C35" w:rsidRDefault="004848B2" w:rsidP="00184C3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84C35" w:rsidRPr="004848B2" w:rsidRDefault="00184C35" w:rsidP="00184C3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848B2">
        <w:rPr>
          <w:rFonts w:ascii="Times New Roman" w:hAnsi="Times New Roman" w:cs="Times New Roman"/>
          <w:sz w:val="20"/>
          <w:szCs w:val="20"/>
        </w:rPr>
        <w:t>(Legge 127 del 1997D.P.R. 445 del 2000) da sottoscrivere al momento della presentazione della domanda alla scuola</w:t>
      </w:r>
    </w:p>
    <w:p w:rsidR="00184C35" w:rsidRDefault="00184C35" w:rsidP="00184C3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848B2">
        <w:rPr>
          <w:rFonts w:ascii="Times New Roman" w:hAnsi="Times New Roman" w:cs="Times New Roman"/>
          <w:sz w:val="20"/>
          <w:szCs w:val="20"/>
        </w:rPr>
        <w:t>Il sottoscritto presa visione dell’informativa resa dalla scuola ai sensi dell’art. 13 del D.L. n. 196 2003, dichiara di essere consapevole che la scuola può utilizzare i dati contenuti nel presente modello esclusivam</w:t>
      </w:r>
      <w:r w:rsidR="00C857FF" w:rsidRPr="004848B2">
        <w:rPr>
          <w:rFonts w:ascii="Times New Roman" w:hAnsi="Times New Roman" w:cs="Times New Roman"/>
          <w:sz w:val="20"/>
          <w:szCs w:val="20"/>
        </w:rPr>
        <w:t>ente</w:t>
      </w:r>
      <w:r w:rsidRPr="004848B2">
        <w:rPr>
          <w:rFonts w:ascii="Times New Roman" w:hAnsi="Times New Roman" w:cs="Times New Roman"/>
          <w:sz w:val="20"/>
          <w:szCs w:val="20"/>
        </w:rPr>
        <w:t xml:space="preserve"> nell’ambito e per fini istituzionali propri della P.A. (D.L. 30/06/2003n. 196 e regolamento ministeriale 07/12/2006n. 305).</w:t>
      </w:r>
    </w:p>
    <w:p w:rsidR="004848B2" w:rsidRPr="004848B2" w:rsidRDefault="004848B2" w:rsidP="00184C3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848B2" w:rsidRPr="00184C35" w:rsidRDefault="004848B2" w:rsidP="004848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 richiesta di iscrizione, rientrando nella responsabilità genitoriale, deve essere sempre condivisa da entrambi i genitori. Qualora la domanda sia firmata da un solo genitore, si intende che la scelta della scuola sia stata condivisa.</w:t>
      </w:r>
      <w:r w:rsidR="0052221F">
        <w:rPr>
          <w:rFonts w:ascii="Times New Roman" w:hAnsi="Times New Roman" w:cs="Times New Roman"/>
          <w:sz w:val="24"/>
          <w:szCs w:val="24"/>
        </w:rPr>
        <w:t xml:space="preserve"> Dichiara di aver effettuato la scelta nell’osservanza DLG. 154/2013.</w:t>
      </w:r>
    </w:p>
    <w:p w:rsidR="004848B2" w:rsidRDefault="004848B2" w:rsidP="00184C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48B2" w:rsidRDefault="004848B2" w:rsidP="00184C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 ___________________________                Firma dei genitori ________________________</w:t>
      </w:r>
    </w:p>
    <w:p w:rsidR="004848B2" w:rsidRDefault="004848B2" w:rsidP="00184C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________________________</w:t>
      </w:r>
    </w:p>
    <w:sectPr w:rsidR="004848B2" w:rsidSect="00EA67C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1A1A" w:rsidRDefault="000E1A1A" w:rsidP="00545251">
      <w:pPr>
        <w:spacing w:after="0" w:line="240" w:lineRule="auto"/>
      </w:pPr>
      <w:r>
        <w:separator/>
      </w:r>
    </w:p>
  </w:endnote>
  <w:endnote w:type="continuationSeparator" w:id="0">
    <w:p w:rsidR="000E1A1A" w:rsidRDefault="000E1A1A" w:rsidP="005452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1A1A" w:rsidRDefault="000E1A1A" w:rsidP="00545251">
      <w:pPr>
        <w:spacing w:after="0" w:line="240" w:lineRule="auto"/>
      </w:pPr>
      <w:r>
        <w:separator/>
      </w:r>
    </w:p>
  </w:footnote>
  <w:footnote w:type="continuationSeparator" w:id="0">
    <w:p w:rsidR="000E1A1A" w:rsidRDefault="000E1A1A" w:rsidP="005452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47849"/>
    <w:multiLevelType w:val="hybridMultilevel"/>
    <w:tmpl w:val="0C78AAB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C00ABB"/>
    <w:multiLevelType w:val="hybridMultilevel"/>
    <w:tmpl w:val="FD149C3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8B74DE"/>
    <w:multiLevelType w:val="hybridMultilevel"/>
    <w:tmpl w:val="B6A693B8"/>
    <w:lvl w:ilvl="0" w:tplc="FC3088A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C17434"/>
    <w:multiLevelType w:val="hybridMultilevel"/>
    <w:tmpl w:val="4D4CDCE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A82329"/>
    <w:multiLevelType w:val="hybridMultilevel"/>
    <w:tmpl w:val="6E38EF4C"/>
    <w:lvl w:ilvl="0" w:tplc="1098FD4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850EDB"/>
    <w:multiLevelType w:val="hybridMultilevel"/>
    <w:tmpl w:val="51EA0F2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D0795F"/>
    <w:multiLevelType w:val="hybridMultilevel"/>
    <w:tmpl w:val="FDA436D4"/>
    <w:lvl w:ilvl="0" w:tplc="D17AB7C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6"/>
  </w:num>
  <w:num w:numId="5">
    <w:abstractNumId w:val="0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it-IT" w:vendorID="64" w:dllVersion="131078" w:nlCheck="1" w:checkStyle="0"/>
  <w:activeWritingStyle w:appName="MSWord" w:lang="de-DE" w:vendorID="64" w:dllVersion="131078" w:nlCheck="1" w:checkStyle="1"/>
  <w:activeWritingStyle w:appName="MSWord" w:lang="en-US" w:vendorID="64" w:dllVersion="131078" w:nlCheck="1" w:checkStyle="1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6927"/>
    <w:rsid w:val="00003BC6"/>
    <w:rsid w:val="00015ABB"/>
    <w:rsid w:val="00034DE9"/>
    <w:rsid w:val="000476C0"/>
    <w:rsid w:val="0005008E"/>
    <w:rsid w:val="0005563C"/>
    <w:rsid w:val="00066985"/>
    <w:rsid w:val="000672BB"/>
    <w:rsid w:val="000B527B"/>
    <w:rsid w:val="000C65E1"/>
    <w:rsid w:val="000E1A1A"/>
    <w:rsid w:val="001049BD"/>
    <w:rsid w:val="00120ED1"/>
    <w:rsid w:val="00121A3A"/>
    <w:rsid w:val="00161A4A"/>
    <w:rsid w:val="00167DDB"/>
    <w:rsid w:val="00174D0F"/>
    <w:rsid w:val="00184C35"/>
    <w:rsid w:val="001B21E2"/>
    <w:rsid w:val="001C37B7"/>
    <w:rsid w:val="001E08AB"/>
    <w:rsid w:val="001E0F34"/>
    <w:rsid w:val="002064E1"/>
    <w:rsid w:val="0020685E"/>
    <w:rsid w:val="0021551C"/>
    <w:rsid w:val="00241C0E"/>
    <w:rsid w:val="00246901"/>
    <w:rsid w:val="00256B48"/>
    <w:rsid w:val="00262B76"/>
    <w:rsid w:val="002B086D"/>
    <w:rsid w:val="002C26D8"/>
    <w:rsid w:val="002C4E47"/>
    <w:rsid w:val="002F704C"/>
    <w:rsid w:val="00322C22"/>
    <w:rsid w:val="0032575B"/>
    <w:rsid w:val="0033455E"/>
    <w:rsid w:val="003536BE"/>
    <w:rsid w:val="003643CA"/>
    <w:rsid w:val="00377BE1"/>
    <w:rsid w:val="00386EBD"/>
    <w:rsid w:val="003A5A17"/>
    <w:rsid w:val="003B123B"/>
    <w:rsid w:val="003C45D2"/>
    <w:rsid w:val="00406F67"/>
    <w:rsid w:val="00431D99"/>
    <w:rsid w:val="004360A1"/>
    <w:rsid w:val="00440D17"/>
    <w:rsid w:val="00456A68"/>
    <w:rsid w:val="004836E9"/>
    <w:rsid w:val="004848B2"/>
    <w:rsid w:val="004B45AE"/>
    <w:rsid w:val="004C0059"/>
    <w:rsid w:val="004C142D"/>
    <w:rsid w:val="004D225D"/>
    <w:rsid w:val="004D72CB"/>
    <w:rsid w:val="005003EC"/>
    <w:rsid w:val="005113E2"/>
    <w:rsid w:val="0052221F"/>
    <w:rsid w:val="00527099"/>
    <w:rsid w:val="00531E44"/>
    <w:rsid w:val="00545251"/>
    <w:rsid w:val="0056409C"/>
    <w:rsid w:val="00572895"/>
    <w:rsid w:val="00604904"/>
    <w:rsid w:val="00623508"/>
    <w:rsid w:val="006552CF"/>
    <w:rsid w:val="0065543F"/>
    <w:rsid w:val="00664ED4"/>
    <w:rsid w:val="006771D1"/>
    <w:rsid w:val="00677B63"/>
    <w:rsid w:val="006832C3"/>
    <w:rsid w:val="0068592C"/>
    <w:rsid w:val="00691EE1"/>
    <w:rsid w:val="006B6A49"/>
    <w:rsid w:val="006D6414"/>
    <w:rsid w:val="006D6FC1"/>
    <w:rsid w:val="006E3553"/>
    <w:rsid w:val="006F055D"/>
    <w:rsid w:val="006F6927"/>
    <w:rsid w:val="00713C42"/>
    <w:rsid w:val="007258CE"/>
    <w:rsid w:val="007364C4"/>
    <w:rsid w:val="00781E20"/>
    <w:rsid w:val="007871BD"/>
    <w:rsid w:val="00792057"/>
    <w:rsid w:val="00797FC9"/>
    <w:rsid w:val="007C66BF"/>
    <w:rsid w:val="007F597A"/>
    <w:rsid w:val="00823785"/>
    <w:rsid w:val="0082576C"/>
    <w:rsid w:val="00831C86"/>
    <w:rsid w:val="00834CDB"/>
    <w:rsid w:val="008365F6"/>
    <w:rsid w:val="00836DC6"/>
    <w:rsid w:val="00844EA3"/>
    <w:rsid w:val="00846335"/>
    <w:rsid w:val="00880750"/>
    <w:rsid w:val="00893569"/>
    <w:rsid w:val="008C7B87"/>
    <w:rsid w:val="008D0DB2"/>
    <w:rsid w:val="008D3EE1"/>
    <w:rsid w:val="008F1917"/>
    <w:rsid w:val="008F1E34"/>
    <w:rsid w:val="00900A73"/>
    <w:rsid w:val="0092565A"/>
    <w:rsid w:val="00947E68"/>
    <w:rsid w:val="009656B9"/>
    <w:rsid w:val="00996A34"/>
    <w:rsid w:val="009A1E84"/>
    <w:rsid w:val="009B1093"/>
    <w:rsid w:val="009B4F85"/>
    <w:rsid w:val="009E3B13"/>
    <w:rsid w:val="009E3CEA"/>
    <w:rsid w:val="00A14FBC"/>
    <w:rsid w:val="00A24624"/>
    <w:rsid w:val="00A33FC7"/>
    <w:rsid w:val="00A35A6E"/>
    <w:rsid w:val="00A45EC8"/>
    <w:rsid w:val="00AA7348"/>
    <w:rsid w:val="00AD25AE"/>
    <w:rsid w:val="00AE2AE5"/>
    <w:rsid w:val="00AE652A"/>
    <w:rsid w:val="00AF6BCB"/>
    <w:rsid w:val="00B26E57"/>
    <w:rsid w:val="00B82A56"/>
    <w:rsid w:val="00BA021D"/>
    <w:rsid w:val="00BD4F51"/>
    <w:rsid w:val="00BE0A3B"/>
    <w:rsid w:val="00BE786A"/>
    <w:rsid w:val="00C00613"/>
    <w:rsid w:val="00C37C3E"/>
    <w:rsid w:val="00C51FF0"/>
    <w:rsid w:val="00C80BF2"/>
    <w:rsid w:val="00C857FF"/>
    <w:rsid w:val="00C90E57"/>
    <w:rsid w:val="00CE11BC"/>
    <w:rsid w:val="00D0308D"/>
    <w:rsid w:val="00D03985"/>
    <w:rsid w:val="00D22FA5"/>
    <w:rsid w:val="00D2611E"/>
    <w:rsid w:val="00D3475F"/>
    <w:rsid w:val="00D579A4"/>
    <w:rsid w:val="00D81A38"/>
    <w:rsid w:val="00D87F20"/>
    <w:rsid w:val="00DB11EA"/>
    <w:rsid w:val="00DB3F85"/>
    <w:rsid w:val="00DD19AB"/>
    <w:rsid w:val="00DD30F0"/>
    <w:rsid w:val="00E15822"/>
    <w:rsid w:val="00E23529"/>
    <w:rsid w:val="00E44884"/>
    <w:rsid w:val="00E87938"/>
    <w:rsid w:val="00EA67CA"/>
    <w:rsid w:val="00ED1956"/>
    <w:rsid w:val="00ED7DDF"/>
    <w:rsid w:val="00EF788D"/>
    <w:rsid w:val="00F126FF"/>
    <w:rsid w:val="00F13EC5"/>
    <w:rsid w:val="00F14F56"/>
    <w:rsid w:val="00F1639A"/>
    <w:rsid w:val="00F30085"/>
    <w:rsid w:val="00F31DEA"/>
    <w:rsid w:val="00F81968"/>
    <w:rsid w:val="00F86820"/>
    <w:rsid w:val="00FE6157"/>
    <w:rsid w:val="00FF1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C2BB37-4C4F-40E1-9863-513BE803F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893569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91E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91EE1"/>
    <w:rPr>
      <w:rFonts w:ascii="Segoe UI" w:hAnsi="Segoe UI" w:cs="Segoe UI"/>
      <w:sz w:val="18"/>
      <w:szCs w:val="18"/>
    </w:rPr>
  </w:style>
  <w:style w:type="table" w:styleId="Grigliatabella">
    <w:name w:val="Table Grid"/>
    <w:basedOn w:val="Tabellanormale"/>
    <w:uiPriority w:val="39"/>
    <w:rsid w:val="003345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65543F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54525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45251"/>
  </w:style>
  <w:style w:type="paragraph" w:styleId="Pidipagina">
    <w:name w:val="footer"/>
    <w:basedOn w:val="Normale"/>
    <w:link w:val="PidipaginaCarattere"/>
    <w:uiPriority w:val="99"/>
    <w:unhideWhenUsed/>
    <w:rsid w:val="0054525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452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2E89AD4A</Template>
  <TotalTime>325</TotalTime>
  <Pages>1</Pages>
  <Words>414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EMANUELA</dc:creator>
  <cp:keywords/>
  <dc:description/>
  <cp:lastModifiedBy>amministrativa4</cp:lastModifiedBy>
  <cp:revision>65</cp:revision>
  <cp:lastPrinted>2018-01-08T10:10:00Z</cp:lastPrinted>
  <dcterms:created xsi:type="dcterms:W3CDTF">2017-09-01T09:05:00Z</dcterms:created>
  <dcterms:modified xsi:type="dcterms:W3CDTF">2019-11-20T09:55:00Z</dcterms:modified>
</cp:coreProperties>
</file>